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software engineer with over 10 years of experience specializing in backend development and cloud-based systems. Proven track record in designing and implementing scalable architectures and robust data pipelines while ensuring optimal performance and reliability in software solutions.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Go, JavaScript, Java, Ruby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Development</w:t>
      </w:r>
      <w:r>
        <w:rPr>
          <w:rFonts w:asciiTheme="majorHAnsi" w:hAnsiTheme="majorHAnsi" w:cstheme="majorHAnsi"/>
          <w:bCs/>
          <w:lang w:val="en-US"/>
        </w:rPr>
        <w:t xml:space="preserve">: API Design, Microservices, RESTful Services, GraphQL, Serverless Architecture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Technologies</w:t>
      </w:r>
      <w:r>
        <w:rPr>
          <w:rFonts w:asciiTheme="majorHAnsi" w:hAnsiTheme="majorHAnsi" w:cstheme="majorHAnsi"/>
          <w:bCs/>
          <w:lang w:val="en-US"/>
        </w:rPr>
        <w:t xml:space="preserve">: Postgres, MySQL, MongoDB, Redis, Cassandra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Platforms</w:t>
      </w:r>
      <w:r>
        <w:rPr>
          <w:rFonts w:asciiTheme="majorHAnsi" w:hAnsiTheme="majorHAnsi" w:cstheme="majorHAnsi"/>
          <w:bCs/>
          <w:lang w:val="en-US"/>
        </w:rPr>
        <w:t xml:space="preserve">: AWS, GCP, Azure, Docker, Kubernetes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Processing</w:t>
      </w:r>
      <w:r>
        <w:rPr>
          <w:rFonts w:asciiTheme="majorHAnsi" w:hAnsiTheme="majorHAnsi" w:cstheme="majorHAnsi"/>
          <w:bCs/>
          <w:lang w:val="en-US"/>
        </w:rPr>
        <w:t xml:space="preserve">: MLOps, Real-time Data Processing, ETL Pipelines, Big Data Technologies, Streaming Analytics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Practices</w:t>
      </w:r>
      <w:r>
        <w:rPr>
          <w:rFonts w:asciiTheme="majorHAnsi" w:hAnsiTheme="majorHAnsi" w:cstheme="majorHAnsi"/>
          <w:bCs/>
          <w:lang w:val="en-US"/>
        </w:rPr>
        <w:t xml:space="preserve">: Agile, DevOps, CI/CD, Test Driven Development (TDD), Continuous Integration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built production-quality backend systems to support multimodal sensor data ingestion and processing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Go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implemented APIs and services that facilitate data pipelines for real-time data processing,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cloud functionalities.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extensively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database schema design, query optimization, and performance tuning to ensure rapid data retrieval and integrity.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scalable service architectures that support multitenant applications and large-scale data models in cloud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the integration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MLOps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practices into development workflows, focusing on model deployment and monitoring for machine learning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user-facing applications that streamline interaction with AI models, enhancing user experience and simplifying data access.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Defined and enforced code standards and best practices to promote a culture of engineering excellence and improved code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the deployment of applications in a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-based environment, enhancing smooth integration and scalability in distributed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engineers and data scientists to evaluate the feasibility of new technologies related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geospatial data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mapping frameworks.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existing data processing workflows, resulting in reduced latency and improved system performance while conducting reliability tests.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brainstorming sessions with founders to shape the product vision and long-term engineering strategy, aligning with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cloud systems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thorough documentation of all development processes and API specifications to enhance team communication and project cohesion.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 to ensure adherence to best practices, focusing on security and maintainability of codebases.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tools to automate deployments, reducing manual workload and improving deployment efficiency across various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regular scrum meetings to discuss project advancements and share insights on technical challenges.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Engineered backend services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addressing scalability challenges within the project scope.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and maintained RESTful APIs for data interaction, ensuring compliance with industry standards and performance benchmarks.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frontend teams to integrate user interfaces with backend systems, optimizing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 Design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seamless data flow.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DevOps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methodologies to enhance project deployments and maintain high uptime standards across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architectural discussions to innovate solutions for data storage and retrieval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NoSQL databases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real-time data processing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features that allowed instantaneous user feedback through system interactions.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existing application components for better responsiveness and data throughput using caching strategies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Refined data models to support business intelligence and analytics functionalities in software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peer programming sessions to foster collaborative development and share best practices among team members.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transition from monolithic to microservices architectures, reducing system complexity and improving modularity.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performance monitoring and troubleshooting of production systems to address and mitigate potential issues swiftly.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software architecture and data flow diagrams to enhance understanding for future development cycles.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early-stage software products and prototypes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Flask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backend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Implementing database solutions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refining query performance for quicker data access.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developers in building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integration with client frontend applications while adhering to industry standards.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exposure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 systems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by deploying applications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reliability and performance monitoring.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daily stand-ups and sprint planning meetings to align with project goals and delivery timelines.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implementation of testing protocols to ensure software reliability and functionality through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unit testing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integration testing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version control systems, specifically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for maintaining a clean development history and facilitating collaborative work.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development efforts in ensuring compliance with data integrity standards while working with relational databases.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hands-on training on modern development tools and cloud technologies, contributing to personal skill development in backend systems.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Familiarized with the full software development lifecycle (SDLC) and agile methodologies, contributing to project timelines and deliverables.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