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Engineering Lead with over 10 years of software development expertise, specializing in building efficient and scalable systems using modern technologies. Proficient in TypeScript, AWS services, and AI-assisted development tools, I excel at delivering high-quality software solutions while fostering a culture of ownership and accountability within teams.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TypeScript, JavaScript, Python, Java,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 (ECS/Fargate), AWS (S3), AWS (RDS/Aurora), AWS (SQS), Azure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Prisma, SQLite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Docker, GitHub Actions, Jenkins, Kubernetes,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Vite, Tailwind, Fastify, Nx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Tools</w:t>
      </w:r>
      <w:r>
        <w:rPr>
          <w:rFonts w:asciiTheme="majorHAnsi" w:hAnsiTheme="majorHAnsi" w:cstheme="majorHAnsi"/>
          <w:bCs/>
          <w:lang w:val="en-US"/>
        </w:rPr>
        <w:t xml:space="preserve">: Claude Code, OpenAI, GitHub Copilot, AWS Bedrock, Local LLMs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REST APIs, GraphQL, WebSockets,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Practices</w:t>
      </w:r>
      <w:r>
        <w:rPr>
          <w:rFonts w:asciiTheme="majorHAnsi" w:hAnsiTheme="majorHAnsi" w:cstheme="majorHAnsi"/>
          <w:bCs/>
          <w:lang w:val="en-US"/>
        </w:rPr>
        <w:t xml:space="preserve">: CI/CD, Observability, Testing Frameworks, Microservices, Event-Driven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robust, scalable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improved user engagement and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microservices architecture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ECS/Fargate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seamless deployment and scaling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integration of AI-driven development practices with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Claude Code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development speed and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managed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the development workflow, reducing deployment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architectural decisions and code reviews, establishing best practices for code quality and performance optimization.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Prototyped new AI-based features and APIs, rapidly delivering initial versions to stakeholders for feedback and adjustments.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management to define MVPs and prioritize features in the backlog, ensuring alignment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testing methodologies, and coding standards, fostering a culture of continuous learning.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automated testing and monitoring tools, enhancing the code's reliability and maintainability in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external APIs and third-party services into the product, enhancing functionality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technical documentation for all new features and system designs, promoting knowledge sharing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the adoption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Prisma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data management, resulting in significant improvements in query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applications by refactoring legacy code into modern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components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Fastify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backends, improving responsiveness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design sprints with cross-functional teams to translate business requirements into technical specifications, reducing time to market.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performance evaluations of the squad’s applications to identify areas for enhancement and make iterative improvements.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full-stack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ensuring a seamless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implement responsive web designs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Tailwind 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Deployed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availability and disaster recovery provisions.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RESTful APIs for third-party integrations, significantly enhancing system interoperability and feature set.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application performance through caching strategies and load balancing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improved response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reviews, contributing to agile development practices and iterative improvements in project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Fostered continuous integration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maintain high code quality and automate testing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 storage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tuning and query optimization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internal libraries and reusable components to streamline the development process for future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Received recognition for outstanding contributions to project deliverables and team collaborations during quarterly reviews.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Adopted a DevOps-oriented approach to development,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containers to simplify development and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cross-functional teams to troubleshoot and resolve production issues swiftly and efficiently.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skills in front-end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bug fixes and feature enhancements for existing applications, improving user experience and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source code management, actively participating in code reviews and collaboration with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database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testing and validation of newly built features, ensuring that all requirements were met before production release.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discussions on coding best practices, peer programming, and collaborative problem-solving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application documentation, creating user guides, and developer handbooks for future reference.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deployment operations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including configuring environments and monitoring application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Completed training on modern JavaScript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applying knowledge to small-scale projects and prototypes.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under supervision to contribute code to team projects, developing familiarity with best practices in software engineering.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