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Detail-oriented software engineer with over 10 years of experience specializing in Android and AAOS development. Proven expertise in Java and Kotlin, with hands-on experience in designing, building, and testing complex systems in automotive infotainment environments. Demonstrated ability to perform in-depth debugging, test automation, and integration validation, delivering high-quality software solutions.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Java, Kotlin, Python, C++, SQL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Mobile Development</w:t>
      </w:r>
      <w:r>
        <w:rPr>
          <w:rFonts w:asciiTheme="majorHAnsi" w:hAnsiTheme="majorHAnsi" w:cstheme="majorHAnsi"/>
          <w:bCs/>
          <w:lang w:val="en-US"/>
        </w:rPr>
        <w:t xml:space="preserve">: Android, Android Automotive OS, AAOS, Infotainment Systems, Gradle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Testing and Development Tools</w:t>
      </w:r>
      <w:r>
        <w:rPr>
          <w:rFonts w:asciiTheme="majorHAnsi" w:hAnsiTheme="majorHAnsi" w:cstheme="majorHAnsi"/>
          <w:bCs/>
          <w:lang w:val="en-US"/>
        </w:rPr>
        <w:t xml:space="preserve">: JUnit, Mockito, Espresso, Selenium, Robot Framework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and CI/CD</w:t>
      </w:r>
      <w:r>
        <w:rPr>
          <w:rFonts w:asciiTheme="majorHAnsi" w:hAnsiTheme="majorHAnsi" w:cstheme="majorHAnsi"/>
          <w:bCs/>
          <w:lang w:val="en-US"/>
        </w:rPr>
        <w:t xml:space="preserve">: Jenkins, GitLab, Docker, Kubernetes, Maven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Version Control and Issue Tracking</w:t>
      </w:r>
      <w:r>
        <w:rPr>
          <w:rFonts w:asciiTheme="majorHAnsi" w:hAnsiTheme="majorHAnsi" w:cstheme="majorHAnsi"/>
          <w:bCs/>
          <w:lang w:val="en-US"/>
        </w:rPr>
        <w:t xml:space="preserve">: Git, JIRA, Bitbucket, SVN, Azure DevOps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Networking and Protocols</w:t>
      </w:r>
      <w:r>
        <w:rPr>
          <w:rFonts w:asciiTheme="majorHAnsi" w:hAnsiTheme="majorHAnsi" w:cstheme="majorHAnsi"/>
          <w:bCs/>
          <w:lang w:val="en-US"/>
        </w:rPr>
        <w:t xml:space="preserve">: HTTP, REST APIs, WebSocket, TCP/IP, MQTT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Other Technologies</w:t>
      </w:r>
      <w:r>
        <w:rPr>
          <w:rFonts w:asciiTheme="majorHAnsi" w:hAnsiTheme="majorHAnsi" w:cstheme="majorHAnsi"/>
          <w:bCs/>
          <w:lang w:val="en-US"/>
        </w:rPr>
        <w:t xml:space="preserve">: XML, JSON, YAML, Protobuf, Firebase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executed comprehensive API and UI automation test suites for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Android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AAOS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projection-based infotainment systems,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JUnit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Espresso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Performed systematic debugging and detailed log analysis to identify and rectify system and integration issues promptly, ensuring optimal performance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Android Automotive OS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features.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closely with cross-functional development teams to validate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Android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features and app–vehicle interactions, leading to seamless integration and enhanced user experience.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Managed and maintained CI/CD pipelines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Jenkins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GitLab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continuous and consistent execution of test cases and streamlining software deployment processes.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Employed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JIRA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thorough test tracking, defect reporting, and efficient version control activities throughout the software lifecycle.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Executed rigorous protocol-level validation including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HTTP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networking, and API behaviors to maintain high software quality standards and conducted extensive regression testing across multiple builds.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initiatives to enhance test coverage by introducing new automation frameworks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Selenium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Robot Framework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UI testing.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containerization, permitting a smoother and more consistent development environment and simplifying deployment processes.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test suites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Gradle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build automation, allowing for more efficient project setups and dependency management across various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Achieved compliance with coding standards and best practices in all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Kotlin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development, ensuring sustainable and maintainable codebases.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Analyzed performance metrics to refine existing testing and development strategies, culminating in heightened product reliability and expedient bug resolution.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with the product management team to prioritize feature testing and define acceptance criteria, ensuring alignment with business objectives and enhancing customer satisfaction.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mobile debugging tools such as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Android Studio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Debugger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DDMS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performance profiling and monitoring, improving application reliability and response times.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architecture discussions aimed at optimizing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Android Automotive OS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integration methods, contributing to improvements in the overall system design.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Regularly documented testing processes and methodologies, contributing to builds of internal knowledge bases, supporting ongoing staff training and onboarding processes.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implemented extensive automated testing strategies for various applications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Android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AAOS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significantly enhancing efficiency in the QA process.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end-to-end testing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projection systems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robust reliability and seamless interaction between applications and vehicle systems.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on API development and validation, leveraging tools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Postman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testing endpoints and ensuring adherence to business requirements.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development teams in revising and refining test automation scripts for maintaining effectiveness and relevance amid the evolving technology stack.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actively in code reviews, collaborating with peers to adhere to best practices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Kotlin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fostering a culture of continuous improvement.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Managed test environments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virtual machines, creating isolated testing setups that closely mimic production environments.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Executed regression tests to identify potential system failures with each software update through systematic validation frameworks.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Bitbucket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 and collaborative development, streamlining the integration process and reducing conflicts in code submissions.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Documented detailed testing specifications and results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Confluence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facilitating knowledge sharing and bolstering team communications regarding project progress.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Agile ceremonies including sprint planning, reviews, and retrospectives, ensuring timely delivery of high-quality testing artifacts.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Firebase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real-time analytics and crash reporting, aiding in proactive issue detection and resolution in production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Leveraged prototyping tools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Figma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contribute to the design of user interactions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Android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applications, ensuring a holistic development approach.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in the development and testing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Android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applications, focusing on UI responsiveness and integration with backend services using REST APIs.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building automated test suites for manual processes to ensure comprehensive test coverage for existing and new features of the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Android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platform.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Involved in performance tuning and optimization of legacy codebases written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application speed and reducing crash reports.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unit testing strategies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JUnit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Mockito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contributing to the overall robustness of applications prior to deployment.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integration of continuous integration tools, particularly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Jenkins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to streamline the build and test processes.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debugging sessions, utilizing tools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Android Studio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troubleshoot and enhance application performance effectively.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Documented existing processes and guidelines for junior developers, fostering a standardized approach to testing within the team.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agile methodology by routinely updating task status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JIRA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team visibility and project progress tracking.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Helped maintain application quality by performing manual testing procedures and conducting detailed issue analyses for prompt resolution.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exposure to mobile app development principles through comprehensive training sessions and active participation in code development for prototype applications.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