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DevSecOps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DevSecOps Engineer with over 10 years of professional experience in automation, Continuous Integration/Continuous Deployment (CI/CD), and software development best practices. Proven expertise in managing complex deployments using Jenkins, GitHub, and Bash while enhancing DevSecOps methodologies. Adept at collaborating with development teams to streamline processes and improve operational efficiency using cutting-edge tools and technologies.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Tools</w:t>
      </w:r>
      <w:r>
        <w:rPr>
          <w:rFonts w:asciiTheme="majorHAnsi" w:hAnsiTheme="majorHAnsi" w:cstheme="majorHAnsi"/>
          <w:bCs/>
          <w:lang w:val="en-US"/>
        </w:rPr>
        <w:t xml:space="preserve">: Jenkins, GitHub, Git, Bash, Docker, Kubernetes, Terraform, Ansible, Helm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JavaScript, Python, Java, Groovy, Shell Scripting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Operating Systems</w:t>
      </w:r>
      <w:r>
        <w:rPr>
          <w:rFonts w:asciiTheme="majorHAnsi" w:hAnsiTheme="majorHAnsi" w:cstheme="majorHAnsi"/>
          <w:bCs/>
          <w:lang w:val="en-US"/>
        </w:rPr>
        <w:t xml:space="preserve">: Unix, Linux, Windows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Frameworks/Platforms</w:t>
      </w:r>
      <w:r>
        <w:rPr>
          <w:rFonts w:asciiTheme="majorHAnsi" w:hAnsiTheme="majorHAnsi" w:cstheme="majorHAnsi"/>
          <w:bCs/>
          <w:lang w:val="en-US"/>
        </w:rPr>
        <w:t xml:space="preserve">: AWS, Azure, Google Cloud, Heroku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Project Management</w:t>
      </w:r>
      <w:r>
        <w:rPr>
          <w:rFonts w:asciiTheme="majorHAnsi" w:hAnsiTheme="majorHAnsi" w:cstheme="majorHAnsi"/>
          <w:bCs/>
          <w:lang w:val="en-US"/>
        </w:rPr>
        <w:t xml:space="preserve">: JIRA, Scrum, Agile, SAFe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Security/Monitoring Tools</w:t>
      </w:r>
      <w:r>
        <w:rPr>
          <w:rFonts w:asciiTheme="majorHAnsi" w:hAnsiTheme="majorHAnsi" w:cstheme="majorHAnsi"/>
          <w:bCs/>
          <w:lang w:val="en-US"/>
        </w:rPr>
        <w:t xml:space="preserve">: SonarQube, Snyk, Fortify, Splunk, Nagios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DevSecOps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and implemented </w:t>
      </w:r>
      <w:r w:rsidRPr="00B4406F">
        <w:rPr>
          <w:rFonts w:asciiTheme="majorHAnsi" w:hAnsiTheme="majorHAnsi" w:cstheme="majorHAnsi"/>
          <w:b/>
          <w:bCs/>
          <w:sz w:val="22"/>
          <w:szCs w:val="24"/>
        </w:rPr>
        <w:t xml:space="preserve">GitHub Enterprise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for over 180 developers, enhancing the efficiency of version control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deployment processes in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successful application delivery to </w:t>
      </w:r>
      <w:r w:rsidRPr="00B4406F">
        <w:rPr>
          <w:rFonts w:asciiTheme="majorHAnsi" w:hAnsiTheme="majorHAnsi" w:cstheme="majorHAnsi"/>
          <w:b/>
          <w:bCs/>
          <w:sz w:val="22"/>
          <w:szCs w:val="24"/>
        </w:rPr>
        <w:t xml:space="preserve">PreProd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Production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environments with minimal downtime.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automation of branch management and software releases, optimizing the deployment pipeline and improving team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build schedules and packaging processes, supporting multiple projects while enforcing versioning and tagging protocols.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project teams to synchronize code across environments, facilitating smoother releases and minimizing errors.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CI/CD best practices by integrating automated testing within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securing code quality and reinforcing deployment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Spearheaded initiatives to streamline manual processes through effective use of </w:t>
      </w:r>
      <w:r w:rsidRPr="00B4406F">
        <w:rPr>
          <w:rFonts w:asciiTheme="majorHAnsi" w:hAnsiTheme="majorHAnsi" w:cstheme="majorHAnsi"/>
          <w:b/>
          <w:bCs/>
          <w:sz w:val="22"/>
          <w:szCs w:val="24"/>
        </w:rPr>
        <w:t xml:space="preserve">config scripts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Bash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scripting, leading to standardized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Authored documentation outlining best practices for development teams, simplifying training and onboarding for new members around CI/CD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project meetings, contributing insights on process improvements and offering technical solutions for deployment challenges.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research on emerging toolsets and techniques to augment the DevSecOps pipeline, fostering a culture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Unix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systems to manage environments and automate routine deployment tasks, increasing efficiency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JIRA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tracking issues and project progress, ensuring timely responses to team inquiries and facilitating effective communication.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executed configuration management strategies with </w:t>
      </w:r>
      <w:r w:rsidRPr="00B4406F">
        <w:rPr>
          <w:rFonts w:asciiTheme="majorHAnsi" w:hAnsiTheme="majorHAnsi" w:cstheme="majorHAnsi"/>
          <w:b/>
          <w:bCs/>
          <w:sz w:val="22"/>
          <w:szCs w:val="24"/>
        </w:rPr>
        <w:t xml:space="preserve">Ansible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promoting consistency across deployment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after-hours deployments, ensuring stakeholder satisfaction and adherence to scheduled release timelines.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Promoted a culture of automation and innovative problem-solving, actively participating in team discussions and workshops.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scripting solutions using </w:t>
      </w:r>
      <w:r w:rsidRPr="00B4406F">
        <w:rPr>
          <w:rFonts w:asciiTheme="majorHAnsi" w:hAnsiTheme="majorHAnsi" w:cstheme="majorHAnsi"/>
          <w:b/>
          <w:bCs/>
          <w:szCs w:val="24"/>
        </w:rPr>
        <w:t xml:space="preserve">Bash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deployment processes and reducing manual intervention.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deployment pipelines in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optimizing workflows to integrate automated testing and deployment procedures.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with development teams to establish coding standards and best practices for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team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version control strategies utilizing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proper management of code and release schedules while managing conflicts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and SAFe ceremonies to promote best practices in DevOps, contributing to team alignment and increased project velocity.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cross-platform tool integrations, leveraging platforms such as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optimized deployments and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repetitive tasks and processes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scripts, enhancing overall operational efficiency and reducing manual oversight.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all processes related to CI/CD, providing clear guidance and support for ongoing operations and future reference.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containers to streamline the development environment, ensuring quick and efficient testing and deployment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security tools within the deployment pipeline to enhance code quality and ensure compliance with industry standards.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deployment activities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supporting successful transitions from development to production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team members to develop build processes based on </w:t>
      </w:r>
      <w:r w:rsidRPr="00B4406F">
        <w:rPr>
          <w:rFonts w:asciiTheme="majorHAnsi" w:hAnsiTheme="majorHAnsi" w:cstheme="majorHAnsi"/>
          <w:b/>
          <w:bCs/>
          <w:szCs w:val="24"/>
        </w:rPr>
        <w:t xml:space="preserve">Git 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 smooth and structured approach to version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ongoing automation efforts by creating </w:t>
      </w:r>
      <w:r w:rsidRPr="00B4406F">
        <w:rPr>
          <w:rFonts w:asciiTheme="majorHAnsi" w:hAnsiTheme="majorHAnsi" w:cstheme="majorHAnsi"/>
          <w:b/>
          <w:bCs/>
          <w:szCs w:val="24"/>
        </w:rPr>
        <w:t xml:space="preserve">Shell scripts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streamline operations and enhance deployment frequency.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training sessions for team members on effective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usage, promoting a cohesive understanding of version control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basic concepts of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contribute to cloud-based deployments, assisting in the configuration of cloud environments for testing.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manual deployments using </w:t>
      </w:r>
      <w:r w:rsidRPr="00B4406F">
        <w:rPr>
          <w:rFonts w:asciiTheme="majorHAnsi" w:hAnsiTheme="majorHAnsi" w:cstheme="majorHAnsi"/>
          <w:b/>
          <w:bCs/>
          <w:szCs w:val="24"/>
        </w:rPr>
        <w:t xml:space="preserve">SSH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environment configurations, ensuring all changes were accurately applied across instances.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deployment processes and troubleshooting guides, enhancing team knowledge and reducing onboarding times for new employees.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providing constructive feedback and proposed improvements focused on deployment and automation.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Fixed issues in existing Python scripts, ensuring reliable execution of deployment tasks that impacted overall productivity.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 focus on quality assurance through consistent testing of deployment scripts, identifying areas for improvement and resolution.</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