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DevOps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DevOps Engineer with over 10 years of expertise in implementing cloud infrastructure solutions. Proficient in AWS, Azure, and GCP environments, enhancing system resiliency and security for mission-critical applications. Skilled in Infrastructure as Code, CI/CD pipeline automation, and effective troubleshooting of complex systems.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GCP, Oracle Cloud, CloudFormation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Ansible, Puppet, Chef, CloudFormation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Git, GitLab, Jenkins, CircleCI,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System Administration</w:t>
      </w:r>
      <w:r>
        <w:rPr>
          <w:rFonts w:asciiTheme="majorHAnsi" w:hAnsiTheme="majorHAnsi" w:cstheme="majorHAnsi"/>
          <w:bCs/>
          <w:lang w:val="en-US"/>
        </w:rPr>
        <w:t xml:space="preserve">: Linux, Windows Server, Docker, Kubernetes, Bash Scripting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Concepts</w:t>
      </w:r>
      <w:r>
        <w:rPr>
          <w:rFonts w:asciiTheme="majorHAnsi" w:hAnsiTheme="majorHAnsi" w:cstheme="majorHAnsi"/>
          <w:bCs/>
          <w:lang w:val="en-US"/>
        </w:rPr>
        <w:t xml:space="preserve">: VPC, IAM, EC2, EBS, Security Groups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Compliance</w:t>
      </w:r>
      <w:r>
        <w:rPr>
          <w:rFonts w:asciiTheme="majorHAnsi" w:hAnsiTheme="majorHAnsi" w:cstheme="majorHAnsi"/>
          <w:bCs/>
          <w:lang w:val="en-US"/>
        </w:rPr>
        <w:t xml:space="preserve">: STIG Compliance, Security Hardening, Incident Response, Backup and Recovery, Disaster Recovery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DevOps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DevOps Engineer, Remote Company (2020 - Present): Implemented and 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architecture, enhancing system resiliency and security for mission-critical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Infrastructure as Code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reproducibility and consistency across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build, test, and deployment processes, reducing manual intervention.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cloud-based infrastructure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VPC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availability and disaster recovery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configuration management and server orchestration, streamlining system administration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troubleshooting of production systems, identifying and resolving issues across infrastructure, pipelines, and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security compliance,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STIG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harden systems against vulnerabilities.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workflows for effective source control and version management of infrastructure code.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support production systems, ensuring operational excellence and performance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backup and recovery strategies to protect critical data and ensure business continuity among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detailed system performance analysis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servers, optimizing resource usage, and ensuring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basic administration support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ServiceNow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workflow efficiency and incident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for infrastructure and CI/CD processes, ensuring knowledge sharing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reviewed system logs for troubleshooting and performance tuning, utilizing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code reviews for infrastructure deployments to ensure adherence to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security audits and assessments, continuously improving system security posture for all cloud environments.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DevOps Engineer, Previous Company (2016 - 2020):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infrastructure provisioning.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the development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deployment processes and reducing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orchestration, improving application deployment and scalability across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security configurations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STIG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compliance requirements, enhancing security on cloud-based servers.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system administration tasks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environments, ensuring optimal performance and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application performance issues, utilizing monitoring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Nagios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infrastructure as code templates and CI/CD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change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architecture redesign discussions aimed at improving scalability and reducing operational costs.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program for junior engineers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cloud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backup and recovery processes, ensuring data integrity and availability across cloud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network configurations, including security groups, subnets, and routing policies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directly with application teams to provide operational insights and address deployment challenges.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Infrastructure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Infrastructure Engineer, First Company (2014 - 2016): Assisted in the deployment of virtual machines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proficiency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source control, contributing to team projects by managing code repositories and conducting code reviews.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system performance and executed performance tuning strategies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 to optimize server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 team that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infrastructure, learning best practices for infrastructure as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members in troubleshooting server issues and provided documentation for common fixes based on past incidents.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backup and recovery operations for on-premise and cloud-based data, ensuring robust data protection strategies were in place.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teams to gain exposure to CI/CD pipeline management and cloud services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initial analysis of system logs to identify potential issues and raise them for further investigation and resolution.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security controls and compliance checks for infrastructure, introducing security best practices to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knowledge sharing sessions around basic DevOps practices and cloud technologies, fostering a continuous learning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