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DevOps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DevOps Engineer with 10+ years of expertise in enhancing infrastructure, automating workflows, and overseeing code releases. Proven ability to ensure system reliability and security while collaborating with cross-functional engineering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Technologies</w:t>
      </w:r>
      <w:r>
        <w:rPr>
          <w:rFonts w:asciiTheme="majorHAnsi" w:hAnsiTheme="majorHAnsi" w:cstheme="majorHAnsi"/>
          <w:bCs/>
          <w:lang w:val="en-US"/>
        </w:rPr>
        <w:t xml:space="preserve">: GitLab CI/CD, Jenkins, CircleCI, GitHub Actions,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Scripting &amp; 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Bash, Java, Go,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 &amp; Configuration Management</w:t>
      </w:r>
      <w:r>
        <w:rPr>
          <w:rFonts w:asciiTheme="majorHAnsi" w:hAnsiTheme="majorHAnsi" w:cstheme="majorHAnsi"/>
          <w:bCs/>
          <w:lang w:val="en-US"/>
        </w:rPr>
        <w:t xml:space="preserve">: Terraform, Terragrunt, Ansible, Chef, Puppet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AWS EKS, Helm, OpenShift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&amp; Security</w:t>
      </w:r>
      <w:r>
        <w:rPr>
          <w:rFonts w:asciiTheme="majorHAnsi" w:hAnsiTheme="majorHAnsi" w:cstheme="majorHAnsi"/>
          <w:bCs/>
          <w:lang w:val="en-US"/>
        </w:rPr>
        <w:t xml:space="preserve">: TCP/IP, DNS, Firewalls, HashiCorp Vault, Security Scanning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&amp; Monitoring</w:t>
      </w:r>
      <w:r>
        <w:rPr>
          <w:rFonts w:asciiTheme="majorHAnsi" w:hAnsiTheme="majorHAnsi" w:cstheme="majorHAnsi"/>
          <w:bCs/>
          <w:lang w:val="en-US"/>
        </w:rPr>
        <w:t xml:space="preserve">: AWS, Prometheus, Grafana, OpenTelemetry, 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DevOps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robust CI/CD pipelines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code integration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manual processes across testing and release workflows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overall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efficient application deployment and management in both local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development teams to adhere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workflows, merging requests, and maintaining code 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provisioning and management, ensuring repeatability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code reviews, emphasizing best practices and adherence to coding standards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security measures within the SDLC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HashiCorp Vault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secrets management, enhancing application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Diagnosed and resolved critical technical issues in production environments,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monitoring solutions for proactive alerts.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planning sessions, contributing to scoping and execution of infrastructure projects, aligning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system performance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providing actionable insights for operational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strong understanding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including EC2, VPC, and IAM roles for optimized cloud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collaboration between teams by translating technical requirements into layman's terms for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Focused on enhancing application security posture by implementing compliance checks across CI/CD.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Reviewed and improved pull request processes, increasing the code quality and reducing merge conflicts.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training sessions for teams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reducing deployment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server provisioning and configurations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rapid environment setup for development and QA.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creating lightweight, reproducible dev environments that ensure consistency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scripting automation tasks, optimizing build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Coordinated with product teams to translate business logic into functional requirements for infrastructure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container orchestration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scale and management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security audits, employing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Trivy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Checkov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identify vulnerabilities in the CI/CD pipeline.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documentation on infrastructure processes, impacts, and improvements to facilitate knowledge transfer.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teams to adopt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management, enhancing deployment strategies and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sessions to analyze system failures, providing resolutions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playbooks.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performance tuning and optimization of application runtimes in cloud environments,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integrations with legacy systems while phasing out inefficiencies through modernization initiatives.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and managed CI/CD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code deployment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automated testing frameworks, enhancing code reliability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Dockerizing legacy applications for easier deployment and consistency across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 Compose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automation scripts, addressing build issues proactively.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infrastructure audits to ensure compliance with security protocols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while participating in peer code reviews to uphold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infrastructure as code initiatives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efficient change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the build and deployment process for microservices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hands-on training sessions for team members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container orchestration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synchronization between development teams and operations to maintain continuous integration standards in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