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Data Engineer with over 10 years of experience in designing, developing, and deploying data pipelines for robust data-driven decision-making. Proficient in leveraging advanced data engineering tools and cloud data platforms to optimize analytics architectures and ensure data integrity across diverse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Scala, SQL, Shell Scripting,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 &amp; ETL</w:t>
      </w:r>
      <w:r>
        <w:rPr>
          <w:rFonts w:asciiTheme="majorHAnsi" w:hAnsiTheme="majorHAnsi" w:cstheme="majorHAnsi"/>
          <w:bCs/>
          <w:lang w:val="en-US"/>
        </w:rPr>
        <w:t xml:space="preserve">: Apache Spark, Apache Kafka, DBT, Talend, Airflow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Databricks, Snowflake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Warehousing &amp; Lakes</w:t>
      </w:r>
      <w:r>
        <w:rPr>
          <w:rFonts w:asciiTheme="majorHAnsi" w:hAnsiTheme="majorHAnsi" w:cstheme="majorHAnsi"/>
          <w:bCs/>
          <w:lang w:val="en-US"/>
        </w:rPr>
        <w:t xml:space="preserve">: Redshift, BigQuery, Teradata, Amazon S3, Data Lakes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Analytics &amp; BI Tools</w:t>
      </w:r>
      <w:r>
        <w:rPr>
          <w:rFonts w:asciiTheme="majorHAnsi" w:hAnsiTheme="majorHAnsi" w:cstheme="majorHAnsi"/>
          <w:bCs/>
          <w:lang w:val="en-US"/>
        </w:rPr>
        <w:t xml:space="preserve">: Power BI, Tableau, Looker, QlikView, Excel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Monitoring</w:t>
      </w:r>
      <w:r>
        <w:rPr>
          <w:rFonts w:asciiTheme="majorHAnsi" w:hAnsiTheme="majorHAnsi" w:cstheme="majorHAnsi"/>
          <w:bCs/>
          <w:lang w:val="en-US"/>
        </w:rPr>
        <w:t xml:space="preserve">: Docker, Kubernetes, Terraform, Jenkins, Prometheus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ingestion and transformation, improving throughput and system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a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warehouse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storage costs while facilitating enhanced data accessibility for analytics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schema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alignment with business requirements and data governance policies.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Talend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data integration processes across various systems, resulting in improved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data quality checks and validation processes to ensure the accuracy and reliability of data used across analytics and reporting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Introduced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real-time data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which enabled timely insights and reduced reporting latency across departments.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data platforms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performance for machine learning workloads and large-scale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performance tuning of data processing workflows to identify bottlenecks and optimize data flow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various data sources, ensuring data consistency and compliance with governance standards across all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technical documentation and support for knowledge transfer, ensuring team continuity in processes and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collaborating with product teams to refine data feature requests.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in data engineering, facilitating continuous integration and deployment pipelines to maintain a rapid development pace.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 tools integration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visualize and report on key performance indicators for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compliance, enhancing team capability and awareness.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data security and compliance measures were adhered to, protecting sensitive financial data in the pipeline.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researched and implemented emerging technologies within data engineering, advocating for innovative solutions across data teams.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multiple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flow from various operational systems to data lakes.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data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handling data ingestion and transformation 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serverless environment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reduce operational overhead.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processing workflows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effectively handle large datasets with minimal resource usage.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organizational data standards through meticulous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collaborating with compliance officers.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data integration processes to connect disparate systems, ensuring data consistency and reliability for analytics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comprehensive documentation for data protocols and standards, which improved team alignment and understanding.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analytics teams to understand data consumption patterns and developed tailored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meet those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data validations and implemented monitoring solutions to proactively address data quality issues before they impact reporting.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overall architecture of cloud-based data solutions ensuring they met future scalability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collaboration with other engineering teams to identify and utilize best practices in data management and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streaming data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real-time analytics capabilities for internal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a culture of continuous improvement within the data engineering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data extraction processes for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implement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warehouse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structures, facilitating better access to historical datasets for reporting purposes.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ensured efficient schema design to optimize data queries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and maintenance of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storing large datasets, enhancing the team's data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routine data quality assessments, identifying discrepancies and ensuring that data met accuracy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implement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processes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how to manage data flow and transformation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lakes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assisted with optimizing existing frameworks to improve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Interacted with stakeholders to gather requirements for data-driven projects and assisted in developing tailored analytical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monitoring data flow, helping to establish reliability and raising flags for issues to senior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data systems and processes to ensure smooth transitions during team changes.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