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Cloud DevSecOps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Cloud DevSecOps Engineer with over 10 years of experience in developing secure CI/CD pipelines, automating cloud deployments, and implementing DevSecOps best practices. Proven expertise in collaborating with cross-functional teams to build resilient cloud infrastructures, ensuring code quality, compliance, and security across all deployments.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GCP, OpenShift, Azure Kubernetes Service (AKS)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Jenkins, Azure DevOps, Git, Travis CI,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Ansible, Packer, CloudFormation, Helm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&amp; Scripting</w:t>
      </w:r>
      <w:r>
        <w:rPr>
          <w:rFonts w:asciiTheme="majorHAnsi" w:hAnsiTheme="majorHAnsi" w:cstheme="majorHAnsi"/>
          <w:bCs/>
          <w:lang w:val="en-US"/>
        </w:rPr>
        <w:t xml:space="preserve">: Python, Bash, YAML, JSON, Groovy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HashiCorp Vault, SonarQube, OWASP, Chaos Engineering, Security Best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Observability</w:t>
      </w:r>
      <w:r>
        <w:rPr>
          <w:rFonts w:asciiTheme="majorHAnsi" w:hAnsiTheme="majorHAnsi" w:cstheme="majorHAnsi"/>
          <w:bCs/>
          <w:lang w:val="en-US"/>
        </w:rPr>
        <w:t xml:space="preserve">: Prometheus, Grafana, Splunk, Elastic Stack,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Cloud DevSecOps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secure 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infrastructure provisioning and application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understand business requirements and translate them into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automated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YAML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pipeline configurations.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builds and security analyses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SonarQube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code quality and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infrastructure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Packer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establish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immutable infrastructures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and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new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DevSecOps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automated testing frameworks and security scanning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Kubernetes Service (AKS)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cloud-native applications and managing container orchestration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provide real-time visibility of CI/CD pipeline performance and alert on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root cause analysis for production incidents, ensuring clear documentation and metrics were available for review and learning purposes.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of pipeline processes and configurations to facilitate knowledge sharing within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operational activities including backup, recovery, and release management, enhancing team productivity and reliability of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InfoSec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teams to select and implement security controls, ensuring compliance with risk management frameworks and cyber-security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reviews and safety audits of pipeline configurations, ensuring robust security postures were established through rigorous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and team members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DevSecOps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tools, fostering a culture of learning and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Chaos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to identify and eliminate weak links in CI/CD pipelines, improving resilience during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internal tools to streamline processes and reduce errors in deployment, enhancing overall productivity.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workflows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automating application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configuration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a strong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HashiCorp Vault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secrets management within the CI/CD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seamless collaboration among team members and establishing a reliable deployment process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branch policies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cloud-native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OpenShift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managed container orchestration using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development teams to enhance CI/CD efficiency by embedding automated testing solutions and security checks within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assessments of CI/CD platforms, diagnosing and resolving issues proactively to ensure uptime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deployment processes and created internal training materials for onboarding new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Emphasized automation throughout the development process to reduce manual intervention and potential human error in deployment scenarios.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troubleshooting discussions for production issues, providing input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optimizations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to implement strategies based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teams to efficiently manage deployment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observability of live applications, ensuring quick response times for any issues encountered.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continuous improvement initiatives by evaluating the effectiveness of the CI/CD processes and recommending enhancements based on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and maintenance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secure and efficient software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automation of cloud deployments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to manage resources and infrastructure as code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quality and security analyses within the CI/CD pipelines, including testing automated tooling.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application deployment projects, employing methodologies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Blue/Green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Canary deployments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minimize downtime during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procedures and changes in the CI/CD pipeline to facilitate knowledge sharing and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cross-functional teams to identify and resolve build failures and performance issues, ensuring robust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scripting automated tasks and enhancing existing CI/CD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compliance with industry regulations by implementing appropriate security measures and controls in the CI/CD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for automated testing within the CI/CD pipeline to ensure quality and reliability of produce code before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educational sessions to enhance the team’s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DevSecOps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secure coding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