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Backend Software Engineer with over 10 years of expertise in developing robust, scalable, and efficient backend systems. Proficient in Python, Flask, and a variety of database technologies including MongoDB and Elasticsearch. Skilled in leveraging AI-assisted development tools and writing clean, maintainable code, with a strong focus on performance and security. Collaborative team player with a proven ability to solve complex technical challenges to enhance user experiences.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Ruby, Java,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Flask, Django, FastAPI, Spring Boot,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Data Storage</w:t>
      </w:r>
      <w:r>
        <w:rPr>
          <w:rFonts w:asciiTheme="majorHAnsi" w:hAnsiTheme="majorHAnsi" w:cstheme="majorHAnsi"/>
          <w:bCs/>
          <w:lang w:val="en-US"/>
        </w:rPr>
        <w:t xml:space="preserve">: MongoDB, Elasticsearch, Redis, PostgreSQL, MySQL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Azure, Google Cloud,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Development Tools</w:t>
      </w:r>
      <w:r>
        <w:rPr>
          <w:rFonts w:asciiTheme="majorHAnsi" w:hAnsiTheme="majorHAnsi" w:cstheme="majorHAnsi"/>
          <w:bCs/>
          <w:lang w:val="en-US"/>
        </w:rPr>
        <w:t xml:space="preserve">: JUnit, pytest, Selenium, Jenkins, GitHub Actions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Methodologies</w:t>
      </w:r>
      <w:r>
        <w:rPr>
          <w:rFonts w:asciiTheme="majorHAnsi" w:hAnsiTheme="majorHAnsi" w:cstheme="majorHAnsi"/>
          <w:bCs/>
          <w:lang w:val="en-US"/>
        </w:rPr>
        <w:t xml:space="preserve">: Agile, Scrum, TDD, CI/CD,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OAuth, SSL, GDPR, HIPAA, Penetration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backend features for web applications,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performance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frontend teams to develop RESTful APIs, enhancing the user experience and ensuring seamless communication between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Elasticsearch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retrieval, optimizing search capabilities within the application.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automated testing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the reliability and functionality of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reviews, providing and receiving constructive feedback to maintain high coding standards and team synergy.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caching to boost system performance, resulting in faster data access times during peak loads.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Deployed applications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leveraging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robust cloud infrastructure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data integrity and security by adhering to compliance standards and implementing security best practices within the software.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Solved complex technical challenges related to data consistency and application performance, collaborating with cross-functional teams for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system performance and debugged production issues, actively contributing to high system availability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deployments and improve release cycles, enhancing team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AI-assisted development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coding processes, resulting in increased development speed and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knowledge sharing through documentation and mentoring, enhancing the overall team's technical expertise.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initiatives to improve existing systems and frameworks based on user feedback and technical discoveries.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discussions, influencing technology choices and system design for long-term scalability.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Backend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code modularity and reusability.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define requirements and translate them into technical specifications for software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effective data modeling and query optimization for high-volume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testing and debugging of existing services, leading to enhancements in application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methodologies, participating in regular stand-ups and sprint planning sessions to ensure alignment with product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streamlining development and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security audits and contributed to efforts in safeguarding application data and user privacy.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and APIs, enriching application functionalities and user engagement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DynamoDB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scalable cloud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unit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application functionality through continuous testing procedures.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backend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growing codebase.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team in writing test cases for various backend services, focusing on test-driven development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research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Elasticsearch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optimize search functions within the application promptly.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learned to deploy applications on the cloud environment as part of the onboarding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coding sessions and pair programming to foster learning and skill exchange among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troubleshoot and debug issues in the codebase, contributing to system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sessions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focusing on the principles of continuous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documentation for backend services, ensuring clarity and accessibility for future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discussions around user stories and requirements, translating them into development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the usage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AI-assisted development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aid in coding efforts, gaining insights into modern development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