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Backend Software Engineer with over 10 years of experience in designing and building highly available, user-facing applications. Proficient in integrating machine learning systems and developing robust backend architectures that support millions of users. Passionate about creating AI-driven solutions that enhance user experiences and streamline processes.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Backend Development Skills</w:t>
      </w:r>
      <w:r>
        <w:rPr>
          <w:rFonts w:asciiTheme="majorHAnsi" w:hAnsiTheme="majorHAnsi" w:cstheme="majorHAnsi"/>
          <w:bCs/>
          <w:lang w:val="en-US"/>
        </w:rPr>
        <w:t xml:space="preserve">: Backend Development, System Design, API Development, Microservices Architecture, High-Scale Data Systems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Machine Learning and Data Processing</w:t>
      </w:r>
      <w:r>
        <w:rPr>
          <w:rFonts w:asciiTheme="majorHAnsi" w:hAnsiTheme="majorHAnsi" w:cstheme="majorHAnsi"/>
          <w:bCs/>
          <w:lang w:val="en-US"/>
        </w:rPr>
        <w:t xml:space="preserve">: Machine Learning Systems, Production ML Systems, Embeddings, Vector Databases, Ranking Models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Search and Retrieval Technologies</w:t>
      </w:r>
      <w:r>
        <w:rPr>
          <w:rFonts w:asciiTheme="majorHAnsi" w:hAnsiTheme="majorHAnsi" w:cstheme="majorHAnsi"/>
          <w:bCs/>
          <w:lang w:val="en-US"/>
        </w:rPr>
        <w:t xml:space="preserve">: Search Indices, Retrieval Systems, Data Stores for Search, Retrieval Pipelines, Caching Strategies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 and Methodologies</w:t>
      </w:r>
      <w:r>
        <w:rPr>
          <w:rFonts w:asciiTheme="majorHAnsi" w:hAnsiTheme="majorHAnsi" w:cstheme="majorHAnsi"/>
          <w:bCs/>
          <w:lang w:val="en-US"/>
        </w:rPr>
        <w:t xml:space="preserve">: Git, Docker, Kubernetes, CI/CD, Agile Methodologies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JavaScript, Java, Go,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backend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job matching and recommendation, enhancing user experience with AI-driven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production ML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seamless integration of machine learning models into high-scale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research teams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deploy and optimize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embeddings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ranking models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the accuracy of job recommendations.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high-availability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supported millions of job seekers and employers interactively connecting in real-time.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experiments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iterate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recommendation strategies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long-term platform performance and user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Constructed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retrieval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quick access to dynamically generated job listings.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vector databases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efficiently manage large volumes of data while improving search retrieval times significantly.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search indices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user-facing applications, facilitating instant job searches for end-users with an intuitive UX.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deliver rapid iterations, adapting to evolving user needs and business priorities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secure and efficient data management practices, supporting compliance with data protection regulations.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performed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participated in technical discussions to uphold high coding standards across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backend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practices, fostering a culture of continuous improvement and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systems by applying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performance tuning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techniques, directly benefiting the overall system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comprehensive monitoring and logging strategies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all application layers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proactive issue resolution and maintaining uptime.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actively in cross-functional collaborations, enhancing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human-centered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of products utilizing AI technologies.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user-centric applications as part of a dynamic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development team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focused on innovative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ensuring high-performance and scalability to enhance user interaction with the application.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machine learning capabilities into existing software solutions, refining overall predictive analytics functions.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effectively with stakeholders to understand needs and translate them into technical requirements and deliverables.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data-driven insights to enhance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user engagement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retention through tailored recommendations.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comprehensive testing protocols to ensure code quality and optimal performance across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Streamlined deployment processes by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for efficient release management and version control.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functionality through upgrade and refactor processes of existing codebases, ensuring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technical support and troubleshooting for complex systems issues, driving quick resolutions to enhance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scrum meetings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continuous improvement and iterative development of product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for technical processes and user guides to facilitate smoother onboarding for new team members and users.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 team setting to develop entry-level web applications utilizing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backend programming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database functionalities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into applications, learning retrieval techniques and best practices for data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unit testing and bug fixing initiatives, ensuring application stability as part of the development lifecycle.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learning sessions regarding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deployment, expanding knowledge of scalable systems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received mentorship from senior developers, rapidly enhancing coding skills and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scripts to automate data processing and retrieval tasks, growing proficiency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Aided in the migration of legacy systems to modern architectures, gaining hands-on experience in working with contemporary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version control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development work and collaborate on code effectively within a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colleagues in debugging and optimizing code paths that reduce latency and improve execution time for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workshops to learn the fundamentals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microservices, preparing for more advanced backend engineering challenges.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