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Backend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Experienced backend engineer with over 10 years of expertise in building scalable systems and reliable APIs. Focused on improving developer experience through innovative solutions and problem-solving skills. Proficient in modern technologies like Elixir, GraphQL, PostgreSQL, and TypeScript.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Elixir, TypeScript, JavaScript, Python, Ruby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PostgreSQL, MongoDB, Redis, Cassandra, MySQL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and Tools</w:t>
      </w:r>
      <w:r>
        <w:rPr>
          <w:rFonts w:asciiTheme="majorHAnsi" w:hAnsiTheme="majorHAnsi" w:cstheme="majorHAnsi"/>
          <w:bCs/>
          <w:lang w:val="en-US"/>
        </w:rPr>
        <w:t xml:space="preserve">: GraphQL, Phoenix, Node.js, Docker, Kubernetes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Practices</w:t>
      </w:r>
      <w:r>
        <w:rPr>
          <w:rFonts w:asciiTheme="majorHAnsi" w:hAnsiTheme="majorHAnsi" w:cstheme="majorHAnsi"/>
          <w:bCs/>
          <w:lang w:val="en-US"/>
        </w:rPr>
        <w:t xml:space="preserve">: Test-Driven Development (TDD), Continuous Integration (CI), Agile Methodologies, Microservices Architecture, RESTful API Design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Collaboration and Communication</w:t>
      </w:r>
      <w:r>
        <w:rPr>
          <w:rFonts w:asciiTheme="majorHAnsi" w:hAnsiTheme="majorHAnsi" w:cstheme="majorHAnsi"/>
          <w:bCs/>
          <w:lang w:val="en-US"/>
        </w:rPr>
        <w:t xml:space="preserve">: Git, JIRA, Confluence, Slack, Zoom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Backend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scalable backend systems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Elixir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Phoenix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focusing on high availability and robustness.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Spearheaded development of API endpoints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GraphQL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performance and reducing response times for client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frontend teams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ensure seamless integration between the API and client applications, optimizing the developer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Refactored existing systems to improve maintainability and speed, utilizing principles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Test-Driven Development (TDD)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ensuring high code quality.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building and maintaining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MongoDB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databases, optimizing queries and ensuring data integrity under high-load conditions.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agile ceremonies, providing feedback on product features and snags, promoting a cross-functional approach to problem-solving.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CI/CD pipelines to automate testing and deployment processes, ensuring quicker and more reliable releases.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Applied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Microservices Architecture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principles to decompose monolithic applications into more manageable services, improving deployment flexibility.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Investigated and integrated new technologies to enhance system performance and reliability, sharing insights with the development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Remained engaged on product support rotation, promptly addressing live issue resolutions to maintain customer satisfaction.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code reviews through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fostering a standard of excellence across the engineering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Identified optimization opportunities within existing systems, leading initiatives that resulted in significant improvement in operational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Proactively led discussions on emerging trends in backend architecture, forming strategies for continued improvement of the platform.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 on best practices for building scalable services, instilling a culture of knowledge sharing.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Drove projects from conception to delivery, clearly communicating progress and milestones to stakeholders throughout the development lifecycle.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Backend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scalable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Express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support frontend functionality and API integrations.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in building RESTful services, ensuring high responsiveness and reliability in dynamic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Introduced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caching solutions, improving data retrieval times and application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Actively participated in code reviews and pair programming sessions, enhancing team knowledge and output quality.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migration projects from traditional monolithic systems to a more dynamic microservices architecture, emphasizing flexibility and scalability.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CI/CD processes utilizing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automating testing and deployment.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regular maintenance and performance tuning on database systems including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ensure optimal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Facilitated cross-functional workshops aimed at improving the overall developer experience and workflow efficiency.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unit tests and integration tests to ensure code robustness and reliability.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Employed distributed version control systems (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) for collaborative development and tracking changes effectively.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Backend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front-end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HTML/CSS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establishing a strong understanding of web technologies.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Involved in backend service implementations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that powered key application functionalities for user interactions.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enhancement of APIs, enabling smoother data flows between the frontend and backend systems.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hands-on experience with databases, writing queries and scripts to support application needs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team efforts in bug fixing and application testing prior to deployment, ensuring robustness of releases.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Undertook learning sessions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 Design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backend best practices to uplift personal technical skills.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migration projects as part of a development team, working under more experienced developers to enhance technical knowledge.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in creating technical documentation, aiding new developers in onboarding processes in the company.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daily stand-ups and retrospectives to provide feedback and propose solutions to improve team workflow.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prototypes of backend functionalities to test feasibility and enhance understanding of operating system behaviors.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