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 End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Back-end developer with over 10 years of expertise in server-side application development, focusing on high-quality code and functional web applications. Adept at troubleshooting, debugging, and collaborating with cross-functional teams to enhance user experience and application performance.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PHP, Node JS, React JS, JavaScript, Python, HTML, CSS, Java, TypeScript, SQL, NoSQL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CodeIgniter, Laravel, Angular, Vue.js, Tailwind CSS, Bootstrap, Express.js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and Technologies</w:t>
      </w:r>
      <w:r>
        <w:rPr>
          <w:rFonts w:asciiTheme="majorHAnsi" w:hAnsiTheme="majorHAnsi" w:cstheme="majorHAnsi"/>
          <w:bCs/>
          <w:lang w:val="en-US"/>
        </w:rPr>
        <w:t xml:space="preserve">: GitHub, JIRA, Docker, Kubernetes, Figma, Photoshop, Adobe XD, Zoho CRM, Postman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Methodologies</w:t>
      </w:r>
      <w:r>
        <w:rPr>
          <w:rFonts w:asciiTheme="majorHAnsi" w:hAnsiTheme="majorHAnsi" w:cstheme="majorHAnsi"/>
          <w:bCs/>
          <w:lang w:val="en-US"/>
        </w:rPr>
        <w:t xml:space="preserve">: Agile, Scrum, Kanban, DevOps, Continuous Integration/Continuous Deployment (CI/CD)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MySQL, MongoDB, PostgreSQL, Firebase,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 End Developer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robust server-side logic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PHP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 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application scalability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RESTful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data exchange between the server and the client-side, enhancing application interoperability.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CodeIgniter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Laravel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 to build high-quality web applications, optimizing for speed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troubleshooting and debugging of applications, reducing downtime and improving user experience significantly.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UI tests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optimize application performance and ensure consistency across different platforms and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database schemas and server-side logic,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MySQL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secure data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Front-end developers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integrating user-facing elements with server-side logic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Gathered and addressed technical and design requirements, ensuring alignment with business objectives and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training and support to internal teams on utilizing developed applications, fostering a collaborative working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reusable code and libraries for future use, contributing to increased efficiency and consistency in development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and managed cutting-edge technologies to enhance legacy applications, ensuring modernization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Followed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 methodologies, participating actively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Scrum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ceremonies and retrospectives.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Liaised with developers, designers, and system administrators to identify and propose new features, continuously improving system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code reviews and contributed to the development of coding standards and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emerging technologies, assessing their potential implementation within the company's tech stack, supporting innovation.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Back 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dynamic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emphasizing clean code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full software development lifecycle, focusing on integration of user-facing elements with server side logic.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designers to implement responsive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implementation and management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the functionality of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rigorous testing and debugging, ensuring optimal application performance prior to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Agile development processes, contributing to continuous improvement in application design and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project collaboration and source code management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enhancing legacy systems by providing support and executing minor code modifications for improved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user training and support, ensuring smooth transitions and user satisfaction post-deployment.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documentation for software development processes, maintaining a knowledge base for future projects.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Back 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back-end development projects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my foundational knowledge in web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developers in debugging applications, learning best practices for optimizing performance and resolving issues.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designers to ensure accurate implementation of front-end designs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gaining insights into coding standards and development practices within a team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build and integrate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the overall functionality of web applications as part of a collaborative effort.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deployment of web applications by performing tests and ensuring code quality before release.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 management, contributing to the design of simple database schemas.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methodologies, participating in team meetings, and gaining exposure to project planning and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version control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participated in code documentation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and fixing minor bugs, improving application reliability over time.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