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Front End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and detail-oriented application Front End Developer with over 10 years of experience in designing high-quality user interfaces for web applications. Specialized in creating wireframes, prototypes, and maintaining design systems while ensuring professional growth by mentoring team members and conducting design reviews. Proven track record in delivering optimal user experiences using modern front-end technologies.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Languages</w:t>
      </w:r>
      <w:r>
        <w:rPr>
          <w:rFonts w:asciiTheme="majorHAnsi" w:hAnsiTheme="majorHAnsi" w:cstheme="majorHAnsi"/>
          <w:bCs/>
          <w:lang w:val="en-US"/>
        </w:rPr>
        <w:t xml:space="preserve">: HTML5, CSS3, JavaScript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w:t>
      </w:r>
      <w:r>
        <w:rPr>
          <w:rFonts w:asciiTheme="majorHAnsi" w:hAnsiTheme="majorHAnsi" w:cstheme="majorHAnsi"/>
          <w:bCs/>
          <w:lang w:val="en-US"/>
        </w:rPr>
        <w:t xml:space="preserve">: React, Angular, Vue.js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Tools</w:t>
      </w:r>
      <w:r>
        <w:rPr>
          <w:rFonts w:asciiTheme="majorHAnsi" w:hAnsiTheme="majorHAnsi" w:cstheme="majorHAnsi"/>
          <w:bCs/>
          <w:lang w:val="en-US"/>
        </w:rPr>
        <w:t xml:space="preserve">: Jest, React Testing Library, Mocha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Design Tools</w:t>
      </w:r>
      <w:r>
        <w:rPr>
          <w:rFonts w:asciiTheme="majorHAnsi" w:hAnsiTheme="majorHAnsi" w:cstheme="majorHAnsi"/>
          <w:bCs/>
          <w:lang w:val="en-US"/>
        </w:rPr>
        <w:t xml:space="preserve">: Figma, Sketch, Adobe XD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Webpack, Babel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Methodologies</w:t>
      </w:r>
      <w:r>
        <w:rPr>
          <w:rFonts w:asciiTheme="majorHAnsi" w:hAnsiTheme="majorHAnsi" w:cstheme="majorHAnsi"/>
          <w:bCs/>
          <w:lang w:val="en-US"/>
        </w:rPr>
        <w:t xml:space="preserve">: Agile, Scrum, Responsive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w:t>
      </w:r>
      <w:r>
        <w:rPr>
          <w:rFonts w:asciiTheme="majorHAnsi" w:hAnsiTheme="majorHAnsi" w:cstheme="majorHAnsi"/>
          <w:bCs/>
          <w:lang w:val="en-US"/>
        </w:rPr>
        <w:t xml:space="preserve">: RESTful APIs, GraphQL, JSON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 Technologies</w:t>
      </w:r>
      <w:r>
        <w:rPr>
          <w:rFonts w:asciiTheme="majorHAnsi" w:hAnsiTheme="majorHAnsi" w:cstheme="majorHAnsi"/>
          <w:bCs/>
          <w:lang w:val="en-US"/>
        </w:rPr>
        <w:t xml:space="preserve">: Sass, Bootstrap, TypeScript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Front End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responsive web applications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Angular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optimal user experiences across devices.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UX designers to create intuitive </w:t>
      </w:r>
      <w:r w:rsidRPr="00B4406F">
        <w:rPr>
          <w:rFonts w:asciiTheme="majorHAnsi" w:hAnsiTheme="majorHAnsi" w:cstheme="majorHAnsi"/>
          <w:b/>
          <w:bCs/>
          <w:sz w:val="22"/>
          <w:szCs w:val="24"/>
        </w:rPr>
        <w:t xml:space="preserve">wireframes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prototypes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resulting in improved design consistency.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design systems and style guides that streamlined development processes and ensured adherence to </w:t>
      </w:r>
      <w:r w:rsidRPr="00B4406F">
        <w:rPr>
          <w:rFonts w:asciiTheme="majorHAnsi" w:hAnsiTheme="majorHAnsi" w:cstheme="majorHAnsi"/>
          <w:b/>
          <w:bCs/>
          <w:sz w:val="22"/>
          <w:szCs w:val="24"/>
        </w:rPr>
        <w:t xml:space="preserve">UI standards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component-based design principles to enhance the reusability of </w:t>
      </w:r>
      <w:r w:rsidRPr="00B4406F">
        <w:rPr>
          <w:rFonts w:asciiTheme="majorHAnsi" w:hAnsiTheme="majorHAnsi" w:cstheme="majorHAnsi"/>
          <w:b/>
          <w:bCs/>
          <w:sz w:val="22"/>
          <w:szCs w:val="24"/>
        </w:rPr>
        <w:t xml:space="preserve">UI components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reducing development 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React Testing Library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writing comprehensive tests, significantly improving bug detection during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within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actively participating in sprint planning and reviews to facilitate project timelines.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regular design reviews with team members, offering constructive feedback to enhance the overall quality of the interface.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web applications, ensuring smooth data flow and functionality across various components.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Staying abreast of the latest trends in </w:t>
      </w:r>
      <w:r w:rsidRPr="00B4406F">
        <w:rPr>
          <w:rFonts w:asciiTheme="majorHAnsi" w:hAnsiTheme="majorHAnsi" w:cstheme="majorHAnsi"/>
          <w:b/>
          <w:bCs/>
          <w:sz w:val="22"/>
          <w:szCs w:val="24"/>
        </w:rPr>
        <w:t xml:space="preserve">UI design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development tools to continually improve frontend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by sharing best practices in coding techniques and </w:t>
      </w:r>
      <w:r w:rsidRPr="00B4406F">
        <w:rPr>
          <w:rFonts w:asciiTheme="majorHAnsi" w:hAnsiTheme="majorHAnsi" w:cstheme="majorHAnsi"/>
          <w:b/>
          <w:bCs/>
          <w:sz w:val="22"/>
          <w:szCs w:val="24"/>
        </w:rPr>
        <w:t xml:space="preserve">design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Figma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Sketch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creating detailed visual designs and prototypes, which guided the development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Delivered effective presentations of design concepts and user flows to stakeholders, showcasing the impact of user experience improvements.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Established and refined development workflows using tools like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Webpack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Babel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team productivity.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to uphold code quality and best practices, fostering an environment of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team meetings with insights on user interface design trends, influencing strategic project direction.</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dynamic web applications with a focus on </w:t>
      </w:r>
      <w:r w:rsidRPr="00B4406F">
        <w:rPr>
          <w:rFonts w:asciiTheme="majorHAnsi" w:hAnsiTheme="majorHAnsi" w:cstheme="majorHAnsi"/>
          <w:b/>
          <w:bCs/>
          <w:szCs w:val="24"/>
        </w:rPr>
        <w:t xml:space="preserve">HTML5</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modern frameworks like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user-centered design prototypes using tools such as </w:t>
      </w:r>
      <w:r w:rsidRPr="00B4406F">
        <w:rPr>
          <w:rFonts w:asciiTheme="majorHAnsi" w:hAnsiTheme="majorHAnsi" w:cstheme="majorHAnsi"/>
          <w:b/>
          <w:bCs/>
          <w:szCs w:val="24"/>
        </w:rPr>
        <w:t xml:space="preserve">Figma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Adobe XD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aligning closely with product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developers on design implementation, ensuring adherence to best practices in </w:t>
      </w:r>
      <w:r w:rsidRPr="00B4406F">
        <w:rPr>
          <w:rFonts w:asciiTheme="majorHAnsi" w:hAnsiTheme="majorHAnsi" w:cstheme="majorHAnsi"/>
          <w:b/>
          <w:bCs/>
          <w:szCs w:val="24"/>
        </w:rPr>
        <w:t xml:space="preserve">frontend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component integration.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development of design systems to unify and streamline design efforts across various teams, enhancing </w:t>
      </w:r>
      <w:r w:rsidRPr="00B4406F">
        <w:rPr>
          <w:rFonts w:asciiTheme="majorHAnsi" w:hAnsiTheme="majorHAnsi" w:cstheme="majorHAnsi"/>
          <w:b/>
          <w:bCs/>
          <w:szCs w:val="24"/>
        </w:rPr>
        <w:t xml:space="preserve">UI consistency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testing and feedback cycles utilizing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React Testing Library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improve product quality before launch.</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services and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enhanced application functionality, ensuring a smooth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actively in daily stand-ups and sprint retrospectives, promoting team engagement and project adaptability within an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scalable code using best practices in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reduce loading times and improve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refining project requirements and scope in collaboration with product owners, ensuring alignment between development and design.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training sessions for new team members on effective use of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fostering a collaborative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Sass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advanced styling techniques that enhanced the maintainability and scalability of stylesheets.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Analyzed user feedback to iterate on and enhance existing features, improving the overall user journey in applications.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front-end development tasks across various projects, focusing on </w:t>
      </w:r>
      <w:r w:rsidRPr="00B4406F">
        <w:rPr>
          <w:rFonts w:asciiTheme="majorHAnsi" w:hAnsiTheme="majorHAnsi" w:cstheme="majorHAnsi"/>
          <w:b/>
          <w:bCs/>
          <w:szCs w:val="24"/>
        </w:rPr>
        <w:t xml:space="preserve">HTML5</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creating engaging user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prototypes and mockups using </w:t>
      </w:r>
      <w:r w:rsidRPr="00B4406F">
        <w:rPr>
          <w:rFonts w:asciiTheme="majorHAnsi" w:hAnsiTheme="majorHAnsi" w:cstheme="majorHAnsi"/>
          <w:b/>
          <w:bCs/>
          <w:szCs w:val="24"/>
        </w:rPr>
        <w:t xml:space="preserve">Adobe XD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present to stakeholders, facilitating effective communication of design concepts.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implementing responsive designs ensuring functionality on all device sizes using </w:t>
      </w:r>
      <w:r w:rsidRPr="00B4406F">
        <w:rPr>
          <w:rFonts w:asciiTheme="majorHAnsi" w:hAnsiTheme="majorHAnsi" w:cstheme="majorHAnsi"/>
          <w:b/>
          <w:bCs/>
          <w:szCs w:val="24"/>
        </w:rPr>
        <w:t xml:space="preserve">Bootstrap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media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integration efforts by collaborating with backend developers on </w:t>
      </w:r>
      <w:r w:rsidRPr="00B4406F">
        <w:rPr>
          <w:rFonts w:asciiTheme="majorHAnsi" w:hAnsiTheme="majorHAnsi" w:cstheme="majorHAnsi"/>
          <w:b/>
          <w:bCs/>
          <w:szCs w:val="24"/>
        </w:rPr>
        <w:t xml:space="preserve">RESTful API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implementations, focusing on UI synchronization.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proficiency in </w:t>
      </w:r>
      <w:r w:rsidRPr="00B4406F">
        <w:rPr>
          <w:rFonts w:asciiTheme="majorHAnsi" w:hAnsiTheme="majorHAnsi" w:cstheme="majorHAnsi"/>
          <w:b/>
          <w:bCs/>
          <w:szCs w:val="24"/>
        </w:rPr>
        <w:t xml:space="preserve">JavaScript frameworks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like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user interactivity and improve application response times.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unit testing procedures utilizing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that all components functioned correctly before deployments.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troubleshooting issues and implementing bug fixes, thus improving the overall stability of the application interface.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contributed to brainstorming sessions focusing on user experience improvements, leading to innovative solutions in UI design.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documentation for design processes and development standards to aid in team onboarding and maintain comprehensive resources.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collaborations that enhanced the understanding of application goals and the user's needs, strengthening the focus on user-centric design.</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