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Results-oriented software developer with over 10 years of experience in designing, developing, and maintaining robust applications. Adept in utilizing AI coding assistants and a diverse set of programming languages to enhance software stability and functionality. Strong problem-solver with excellent communication and leadership abilities, committed to delivering high-quality solutions for clients in the financial services sector.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C#, JavaScript, SQL, Python, Java, HTML, CSS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Tools</w:t>
      </w:r>
      <w:r>
        <w:rPr>
          <w:rFonts w:asciiTheme="majorHAnsi" w:hAnsiTheme="majorHAnsi" w:cstheme="majorHAnsi"/>
          <w:bCs/>
          <w:lang w:val="en-US"/>
        </w:rPr>
        <w:t xml:space="preserve">: .NET, Node.js, Angular, React, Express, Jira,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Methodologies</w:t>
      </w:r>
      <w:r>
        <w:rPr>
          <w:rFonts w:asciiTheme="majorHAnsi" w:hAnsiTheme="majorHAnsi" w:cstheme="majorHAnsi"/>
          <w:bCs/>
          <w:lang w:val="en-US"/>
        </w:rPr>
        <w:t xml:space="preserve">: Agile, SCRUM, TDD, Continuous Integration, Continuous Deployment, DevOps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SQL Server, MySQL, PostgreSQL, MongoDB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&amp; Machine Learning</w:t>
      </w:r>
      <w:r>
        <w:rPr>
          <w:rFonts w:asciiTheme="majorHAnsi" w:hAnsiTheme="majorHAnsi" w:cstheme="majorHAnsi"/>
          <w:bCs/>
          <w:lang w:val="en-US"/>
        </w:rPr>
        <w:t xml:space="preserve">: Machine Learning Algorithms, Natural Language Processing, AI Coding Assistants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Developer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applications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 operational stability and performance post-deployment.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robust software solutions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 Core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resulting in streamlined operations and improved user experiences.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coding assistants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over 50% of coding tasks, enhancing productivity and code quality significantly.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development of RESTful APIs and microservices architecture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Express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Angular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frameworks, facilitating better integration and user interaction.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with issue tracking systems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Jira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source control methodologies through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adhering to best engineering practices throughout the development life 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unit testing and debugging, resolving complex issues effectively and documenting root-cause analyses systematically.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define software requirements and functional specifications, ensuring alignment with client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 sessions to maintain coding standards and foster knowledge sharing among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DevOps practices, employing Continuous Integration (CI) and Continuous Deployment (CD) strategies to enhance development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the adoption of Agile methodologies within the team, which improved collaboration and accelerated project timelines.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Supported the migration of legacy applications to modern technology stacks, enhancing performance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on-call duties to address urgent issues and maintain software operational integrity across all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ER data models and employed object-oriented software techniques to facilitate effective data management within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on best practices for coding and software design, enhancing overall team skills and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and adaptation of emerging technologies relevant to application and AI development.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several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improving application performance and usability.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efficient data handling and reporting, contributing to better data-driven decision-making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implementation of Agile development methodologies, promoting team collaboration and increasing project visibility.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various design patterns and principles of object-oriented programming to create modular and re-usable code.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issue tracking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project progress and maintain documentation for troubleshooting and resolutions.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design specifications and development tasks with other developers, ensuring timely project delivery.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regularly with stakeholders to gather and refine requirements, enhancing product alignment with business objectives.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code reviews to ensure quality and adherence to defined coding standards within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existing codebases for performance improvements and maintainability following best practices in software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technical discussions related to scalable application design and development."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Adopted modern JavaScript frameworks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user interface functionality and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unit testing using frameworks to ensure the stability and reliability of code changes.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building foundational front-end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full software development life cycle under the guidance of senior engineers, gaining practical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development processes and maintained project documentation to aid transition and future reference.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stand-up meetings, contributing to Agile practices and fostering effective team communication.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simple SQL scripts for data retrieval and reporting tasks, enhancing familiarity with databases.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debugging and troubleshooting application issues, with a focus on enhancing overall system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Git for version control to manage code changes and collaborate with other developers efficiently.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apply foundational object-oriented programming concepts and design principles in everyday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minor features and fixes in existing applications, ensuring adherence to project deadlines.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ongoing training and skill development to advance technical knowledge relevant to current roles.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