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AI Engineer with over 10 years of expertise in designing, deploying, and ensuring the operational excellence of AI/ML systems. Proven ability to collaborate with cross-functional teams and deliver innovative solutions that meet complex business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Technologies</w:t>
      </w:r>
      <w:r>
        <w:rPr>
          <w:rFonts w:asciiTheme="majorHAnsi" w:hAnsiTheme="majorHAnsi" w:cstheme="majorHAnsi"/>
          <w:bCs/>
          <w:lang w:val="en-US"/>
        </w:rPr>
        <w:t xml:space="preserve">: TensorFlow, PyTorch, Keras, scikit-learn, OpenCV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</w:t>
      </w:r>
      <w:r>
        <w:rPr>
          <w:rFonts w:asciiTheme="majorHAnsi" w:hAnsiTheme="majorHAnsi" w:cstheme="majorHAnsi"/>
          <w:bCs/>
          <w:lang w:val="en-US"/>
        </w:rPr>
        <w:t xml:space="preserve">: Python, Java, C++, REST APIs,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SQL, NoSQL, Apache Spark, Hadoop,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 &amp; CI/CD</w:t>
      </w:r>
      <w:r>
        <w:rPr>
          <w:rFonts w:asciiTheme="majorHAnsi" w:hAnsiTheme="majorHAnsi" w:cstheme="majorHAnsi"/>
          <w:bCs/>
          <w:lang w:val="en-US"/>
        </w:rPr>
        <w:t xml:space="preserve">: AWS, Azure, Kubernetes, Jenkins,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Remote Collaboration Tools</w:t>
      </w:r>
      <w:r>
        <w:rPr>
          <w:rFonts w:asciiTheme="majorHAnsi" w:hAnsiTheme="majorHAnsi" w:cstheme="majorHAnsi"/>
          <w:bCs/>
          <w:lang w:val="en-US"/>
        </w:rPr>
        <w:t xml:space="preserve">: Slack, Zoom, Asana, Trello,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AI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AI models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PyTorch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various applications, ensuring efficient deployment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and engineering teams to gather and analyze customer requirements for AI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testing and deployment of AI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and optimized data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to support machine learning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of AI models to improve operational efficiency and accuracy.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directly with customers to understand their workflows and integration needs, ensuring seamless AI deployment within their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and mentored junior engineers on best practices in AI development and model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orchestrating deployment of containerized AI applications across different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technical specifications and architecture for AI systems, improving knowledge sharing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AI-enabled applications integrating Natural Language Processing (NLP)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OpenCV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image recognition.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explore and leverage emerging AI technologies through rapid prototyping and experimentation.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Protected customer data through AI algorithms while ensuring compliance with industry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interdisciplinary team meetings to provide technical insights and support product development during sprints.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implemented novel machine learning techniques to solve unique customer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third-party AI models and services into existing workflows to enhance functionality.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Machine Learning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machine learning models in production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scikit-learn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Keras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cross-functional teams to define project scopes and deliver product features that enhance the AI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training and deploying machine learning models at scale.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gather feedback and improve AI model performance based on real-world use cases.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business data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conducted exploratory data analysis to derive insights for model training.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APIs for machine learning models to facilitate integration with existing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monitoring solutions to track model performance and client interaction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team projects adopting Agile methodologies and contributed to documentation and knowledge sharing.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customer support initiatives, solving technical inquiries related to AI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Sutton Forum discussions on best practices in AI ethics and system transparency.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team in achieving key technical milestones under tight deadlines.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of user-centered AI experiences focusing on usability and efficiency.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Scientist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machine learning models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libraries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scikit-learn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goals and expected deliverables within the AI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 collection and preprocessing tasks to prepare datasets for AI training.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design and implement simpler AI features in existing products.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on the latest trends in AI and presented findings to the team to help shape future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documentation around model usage and integration to facilitate onboarding of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and evaluating models to ensure they met specifications and customer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debugging efforts, identifying and resolving minor issues in the implementation of AI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 visualization efforts, using tools to illustrate data flows and model predictions.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basic machine learning applications within a cloud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