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AI Deployment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Dynamic AI Deployment Engineer with 10+ years of experience in customer-facing technical roles. Proven expertise in managing technical integrations and optimizing deployment processes to ensure successful outcomes for enterprise clients. Skilled in building strong customer relationships and resolving complex engineering challenges throughout the product lifecycle.</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JavaScript, Java, Ruby, Go</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Containerization &amp; Orchestration</w:t>
      </w:r>
      <w:r>
        <w:rPr>
          <w:rFonts w:asciiTheme="majorHAnsi" w:hAnsiTheme="majorHAnsi" w:cstheme="majorHAnsi"/>
          <w:bCs/>
          <w:lang w:val="en-US"/>
        </w:rPr>
        <w:t xml:space="preserve">: Docker, Kubernetes, OpenShift, Docker Swarm, Helm</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AI/ML Technologies</w:t>
      </w:r>
      <w:r>
        <w:rPr>
          <w:rFonts w:asciiTheme="majorHAnsi" w:hAnsiTheme="majorHAnsi" w:cstheme="majorHAnsi"/>
          <w:bCs/>
          <w:lang w:val="en-US"/>
        </w:rPr>
        <w:t xml:space="preserve">: Agentic AI Stack, Large Language Models (LLM), Natural Language Processing, Machine Learning, Deep Learning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SQL, NoSQL, MongoDB, PostgreSQL, Redis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Integration &amp; Development Tools</w:t>
      </w:r>
      <w:r>
        <w:rPr>
          <w:rFonts w:asciiTheme="majorHAnsi" w:hAnsiTheme="majorHAnsi" w:cstheme="majorHAnsi"/>
          <w:bCs/>
          <w:lang w:val="en-US"/>
        </w:rPr>
        <w:t xml:space="preserve">: REST API, GraphQL, Terraform, Ansible, Git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Platforms</w:t>
      </w:r>
      <w:r>
        <w:rPr>
          <w:rFonts w:asciiTheme="majorHAnsi" w:hAnsiTheme="majorHAnsi" w:cstheme="majorHAnsi"/>
          <w:bCs/>
          <w:lang w:val="en-US"/>
        </w:rPr>
        <w:t xml:space="preserve">: AWS, Azure, Google Cloud Platform, IBM Cloud, DigitalOcean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Deployment &amp; Monitoring</w:t>
      </w:r>
      <w:r>
        <w:rPr>
          <w:rFonts w:asciiTheme="majorHAnsi" w:hAnsiTheme="majorHAnsi" w:cstheme="majorHAnsi"/>
          <w:bCs/>
          <w:lang w:val="en-US"/>
        </w:rPr>
        <w:t xml:space="preserve">: Prometheus, Grafana, Jenkins, CircleCI, ELK Stack</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AI Deployment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the technical integration of AI platforms with enterprise clients, ensuring seamless API interfacing and data flow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scalable solutions leveraging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 orchestration and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cloud services to meet customer specifications.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troubleshooting of complex deployment issues related to </w:t>
      </w:r>
      <w:r w:rsidRPr="00B4406F">
        <w:rPr>
          <w:rFonts w:asciiTheme="majorHAnsi" w:hAnsiTheme="majorHAnsi" w:cstheme="majorHAnsi"/>
          <w:b/>
          <w:bCs/>
          <w:sz w:val="22"/>
          <w:szCs w:val="24"/>
        </w:rPr>
        <w:t xml:space="preserve">LLM configuration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resolving problems in production environments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custom agents and tools with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functionality and integration within client ecosystems.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onboarding and training workshops, instilling product knowledge and technical self-sufficiency in customer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lasting technical relationships with clients, acting as the primary point of contact for post-sale engagements.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detailed documentation, including runbooks and technical guidelines, to support ongoing customer success initiatives.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Customer Success to identify expansion opportunities aligned with clients’ evolving business objectives.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deployed solutions for performance, employing tools such as </w:t>
      </w:r>
      <w:r w:rsidRPr="00B4406F">
        <w:rPr>
          <w:rFonts w:asciiTheme="majorHAnsi" w:hAnsiTheme="majorHAnsi" w:cstheme="majorHAnsi"/>
          <w:b/>
          <w:bCs/>
          <w:sz w:val="22"/>
          <w:szCs w:val="24"/>
        </w:rPr>
        <w:t xml:space="preserve">Grafana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Prometheus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reliability and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refinement of internal deployment processes, increasing operational efficiency and customer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Facilitated structured feedback mechanisms between customers and product teams, translating technical insights into actionable improvements.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Introduced automation practices using </w:t>
      </w:r>
      <w:r w:rsidRPr="00B4406F">
        <w:rPr>
          <w:rFonts w:asciiTheme="majorHAnsi" w:hAnsiTheme="majorHAnsi" w:cstheme="majorHAnsi"/>
          <w:b/>
          <w:bCs/>
          <w:sz w:val="22"/>
          <w:szCs w:val="24"/>
        </w:rPr>
        <w:t xml:space="preserve">Ansible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processes and reduce manual intervention during deployments.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continuous learning of emerging AI/ML technologies to provide informed technical guidance and support for client deployments.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Git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version control and collaborative development, fostering a streamlined workflow with development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Optimized integration workflows through advanced scripting and troubleshooting techniques, utilizing </w:t>
      </w:r>
      <w:r w:rsidRPr="00B4406F">
        <w:rPr>
          <w:rFonts w:asciiTheme="majorHAnsi" w:hAnsiTheme="majorHAnsi" w:cstheme="majorHAnsi"/>
          <w:b/>
          <w:bCs/>
          <w:sz w:val="22"/>
          <w:szCs w:val="24"/>
        </w:rPr>
        <w:t xml:space="preserve">Terraform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when necessary.</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AI Solutions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technical account management and implementation of customer solutions in a customer-centric software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Kubernetes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deploying and managing microservices architecture in various client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deployment strategies using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including Lambda and EC2 to enhance the scalability of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engineering teams to design and integrate APIs with customer systems, ensuring seamless connectivity and data exchange.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educational resources for clients, enabling them to effectively leverage AI solutions in their business contexts.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troubleshooting efforts for distributed systems, enhancing overall performance and reliability through targeted actions.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custom workflows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CI/CD practices, facilitating rapid development and deployment cycles.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customer workshops to collect feedback and identify areas for improvement in solutions deployed.</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NoSQL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 for managing unstructured data in AI applications, ensuring rapid data retrieval and processing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root cause analysis for production issues, delivering actionable insights to engineering teams to mitigate risks.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Technical Support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technical integration of software solutions with client systems, gaining experience in API development and data management.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create scripts that automated routine tasks and improved operational efficiencies for deployment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customer success initiatives by documenting best practices and user manuals for implemented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deployment of microservices using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various stages of the development lifecycle.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QA teams to troubleshoot issues in production, utilizing basic networking and observability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foundational knowledge of </w:t>
      </w:r>
      <w:r w:rsidRPr="00B4406F">
        <w:rPr>
          <w:rFonts w:asciiTheme="majorHAnsi" w:hAnsiTheme="majorHAnsi" w:cstheme="majorHAnsi"/>
          <w:b/>
          <w:bCs/>
          <w:szCs w:val="24"/>
        </w:rPr>
        <w:t xml:space="preserve">AI/ML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concepts and technologies, applying these in real-world scenarios under supervision.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database management tasks, working with both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databases to handle customer data requirements.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preparing and conducting client training sessions to enhance product understanding and use.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customer feedback to inform minor improvements in software solutions and documentation.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basic integrations between software products and client systems, learning the importance of customer-centric design.</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